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8299" w14:textId="77777777" w:rsidR="008D1EE5" w:rsidRPr="007072AB" w:rsidRDefault="005F3EC8" w:rsidP="007072AB">
      <w:pPr>
        <w:wordWrap w:val="0"/>
        <w:rPr>
          <w:rFonts w:ascii="ＭＳ 明朝"/>
          <w:sz w:val="24"/>
        </w:rPr>
      </w:pPr>
      <w:r w:rsidRPr="007072AB">
        <w:rPr>
          <w:rFonts w:ascii="ＭＳ 明朝" w:hAnsi="ＭＳ 明朝" w:hint="eastAsia"/>
          <w:sz w:val="24"/>
        </w:rPr>
        <w:t>様式第３号（第６</w:t>
      </w:r>
      <w:r w:rsidR="008808DF" w:rsidRPr="007072AB">
        <w:rPr>
          <w:rFonts w:ascii="ＭＳ 明朝" w:hAnsi="ＭＳ 明朝" w:hint="eastAsia"/>
          <w:sz w:val="24"/>
        </w:rPr>
        <w:t>条関係）</w:t>
      </w:r>
    </w:p>
    <w:p w14:paraId="408FEFED" w14:textId="77777777" w:rsidR="008808DF" w:rsidRPr="008D1EE5" w:rsidRDefault="008808DF" w:rsidP="008808DF">
      <w:pPr>
        <w:rPr>
          <w:rFonts w:ascii="ＭＳ 明朝"/>
          <w:sz w:val="24"/>
          <w:szCs w:val="24"/>
        </w:rPr>
      </w:pPr>
      <w:r w:rsidRPr="008D1EE5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5F3EC8" w:rsidRPr="008D1EE5">
        <w:rPr>
          <w:rFonts w:ascii="ＭＳ 明朝" w:hAnsi="ＭＳ 明朝" w:hint="eastAsia"/>
          <w:sz w:val="24"/>
          <w:szCs w:val="24"/>
        </w:rPr>
        <w:t xml:space="preserve">　　</w:t>
      </w:r>
      <w:r w:rsidR="00E5410C" w:rsidRPr="008D1EE5">
        <w:rPr>
          <w:rFonts w:ascii="ＭＳ 明朝" w:hAnsi="ＭＳ 明朝" w:hint="eastAsia"/>
          <w:sz w:val="24"/>
          <w:szCs w:val="24"/>
        </w:rPr>
        <w:t xml:space="preserve">　　</w:t>
      </w:r>
      <w:r w:rsidR="00FE52C5">
        <w:rPr>
          <w:rFonts w:ascii="ＭＳ 明朝" w:hAnsi="ＭＳ 明朝" w:hint="eastAsia"/>
          <w:sz w:val="24"/>
          <w:szCs w:val="24"/>
        </w:rPr>
        <w:t xml:space="preserve">　</w:t>
      </w:r>
      <w:r w:rsidRPr="008D1EE5">
        <w:rPr>
          <w:rFonts w:ascii="ＭＳ 明朝" w:hAnsi="ＭＳ 明朝" w:hint="eastAsia"/>
          <w:sz w:val="24"/>
          <w:szCs w:val="24"/>
        </w:rPr>
        <w:t xml:space="preserve">　年　　月　　日</w:t>
      </w:r>
    </w:p>
    <w:p w14:paraId="6CF42C10" w14:textId="77777777" w:rsidR="008808DF" w:rsidRPr="008D1EE5" w:rsidRDefault="00C50368" w:rsidP="008808DF">
      <w:pPr>
        <w:rPr>
          <w:rFonts w:ascii="ＭＳ 明朝"/>
          <w:sz w:val="24"/>
          <w:szCs w:val="24"/>
        </w:rPr>
      </w:pPr>
      <w:r w:rsidRPr="008D1EE5">
        <w:rPr>
          <w:rFonts w:ascii="ＭＳ 明朝" w:hAnsi="ＭＳ 明朝" w:hint="eastAsia"/>
          <w:sz w:val="24"/>
          <w:szCs w:val="24"/>
        </w:rPr>
        <w:t>稲敷市農業委員会</w:t>
      </w:r>
      <w:r w:rsidR="008808DF" w:rsidRPr="008D1EE5">
        <w:rPr>
          <w:rFonts w:ascii="ＭＳ 明朝" w:hAnsi="ＭＳ 明朝" w:hint="eastAsia"/>
          <w:sz w:val="24"/>
          <w:szCs w:val="24"/>
        </w:rPr>
        <w:t xml:space="preserve">　様</w:t>
      </w:r>
    </w:p>
    <w:p w14:paraId="6E4B6143" w14:textId="77777777" w:rsidR="008808DF" w:rsidRPr="008D1EE5" w:rsidRDefault="00C50368" w:rsidP="00C50368">
      <w:pPr>
        <w:jc w:val="center"/>
        <w:rPr>
          <w:rFonts w:ascii="ＭＳ 明朝"/>
          <w:sz w:val="24"/>
          <w:szCs w:val="24"/>
        </w:rPr>
      </w:pPr>
      <w:r w:rsidRPr="008D1EE5">
        <w:rPr>
          <w:rFonts w:ascii="ＭＳ 明朝" w:hAnsi="ＭＳ 明朝" w:hint="eastAsia"/>
          <w:sz w:val="24"/>
          <w:szCs w:val="24"/>
        </w:rPr>
        <w:t>農地利用最適化推進委員</w:t>
      </w:r>
      <w:r w:rsidR="008808DF" w:rsidRPr="008D1EE5">
        <w:rPr>
          <w:rFonts w:ascii="ＭＳ 明朝" w:hAnsi="ＭＳ 明朝" w:hint="eastAsia"/>
          <w:sz w:val="24"/>
          <w:szCs w:val="24"/>
        </w:rPr>
        <w:t>応募届出書</w:t>
      </w:r>
    </w:p>
    <w:p w14:paraId="5CDF467E" w14:textId="77777777" w:rsidR="005F3EC8" w:rsidRPr="008D1EE5" w:rsidRDefault="005F3EC8" w:rsidP="005F3EC8">
      <w:pPr>
        <w:ind w:firstLineChars="1300" w:firstLine="3209"/>
        <w:rPr>
          <w:rFonts w:ascii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4426"/>
        <w:gridCol w:w="2144"/>
      </w:tblGrid>
      <w:tr w:rsidR="001573E2" w:rsidRPr="008D1EE5" w14:paraId="2DC72D37" w14:textId="77777777" w:rsidTr="00A2251A">
        <w:trPr>
          <w:trHeight w:val="344"/>
          <w:jc w:val="center"/>
        </w:trPr>
        <w:tc>
          <w:tcPr>
            <w:tcW w:w="2319" w:type="dxa"/>
            <w:tcBorders>
              <w:bottom w:val="nil"/>
            </w:tcBorders>
          </w:tcPr>
          <w:p w14:paraId="7CA0330D" w14:textId="77777777" w:rsidR="008808DF" w:rsidRPr="008D1EE5" w:rsidRDefault="007F26E8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</w:tc>
        <w:tc>
          <w:tcPr>
            <w:tcW w:w="4426" w:type="dxa"/>
            <w:tcBorders>
              <w:bottom w:val="dashSmallGap" w:sz="4" w:space="0" w:color="auto"/>
            </w:tcBorders>
          </w:tcPr>
          <w:p w14:paraId="28D36D6A" w14:textId="77777777" w:rsidR="008808DF" w:rsidRPr="008D1EE5" w:rsidRDefault="008808D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5219405E" w14:textId="77777777" w:rsidR="008808DF" w:rsidRPr="008D1EE5" w:rsidRDefault="008808DF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</w:tr>
      <w:tr w:rsidR="001573E2" w:rsidRPr="008D1EE5" w14:paraId="65222698" w14:textId="77777777" w:rsidTr="00A2251A">
        <w:trPr>
          <w:jc w:val="center"/>
        </w:trPr>
        <w:tc>
          <w:tcPr>
            <w:tcW w:w="2319" w:type="dxa"/>
            <w:tcBorders>
              <w:top w:val="nil"/>
            </w:tcBorders>
          </w:tcPr>
          <w:p w14:paraId="4D1E735E" w14:textId="77777777" w:rsidR="008808DF" w:rsidRPr="008D1EE5" w:rsidRDefault="008808DF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426" w:type="dxa"/>
            <w:tcBorders>
              <w:top w:val="dashSmallGap" w:sz="4" w:space="0" w:color="auto"/>
            </w:tcBorders>
          </w:tcPr>
          <w:p w14:paraId="243CB591" w14:textId="77777777" w:rsidR="008808DF" w:rsidRPr="008D1EE5" w:rsidRDefault="008808DF" w:rsidP="002B1C2D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480E3C0A" w14:textId="77777777" w:rsidR="008808DF" w:rsidRPr="008D1EE5" w:rsidRDefault="005F3EC8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男・</w:t>
            </w:r>
            <w:r w:rsidR="008808DF" w:rsidRPr="008D1EE5">
              <w:rPr>
                <w:rFonts w:ascii="ＭＳ 明朝" w:hAnsi="ＭＳ 明朝" w:hint="eastAsia"/>
                <w:sz w:val="24"/>
                <w:szCs w:val="24"/>
              </w:rPr>
              <w:t>女</w:t>
            </w:r>
          </w:p>
        </w:tc>
      </w:tr>
      <w:tr w:rsidR="001573E2" w:rsidRPr="008D1EE5" w14:paraId="15553405" w14:textId="77777777" w:rsidTr="00A2251A">
        <w:trPr>
          <w:jc w:val="center"/>
        </w:trPr>
        <w:tc>
          <w:tcPr>
            <w:tcW w:w="2319" w:type="dxa"/>
            <w:vMerge w:val="restart"/>
            <w:vAlign w:val="center"/>
          </w:tcPr>
          <w:p w14:paraId="6A2F82B0" w14:textId="77777777" w:rsidR="00181152" w:rsidRPr="008D1EE5" w:rsidRDefault="00181152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426" w:type="dxa"/>
            <w:tcBorders>
              <w:bottom w:val="nil"/>
            </w:tcBorders>
          </w:tcPr>
          <w:p w14:paraId="3BB5823D" w14:textId="77777777" w:rsidR="00181152" w:rsidRPr="008D1EE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3D523201" w14:textId="77777777" w:rsidR="00181152" w:rsidRPr="008D1EE5" w:rsidRDefault="00181152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職　業</w:t>
            </w:r>
          </w:p>
        </w:tc>
      </w:tr>
      <w:tr w:rsidR="001573E2" w:rsidRPr="008D1EE5" w14:paraId="73A4EFF3" w14:textId="77777777" w:rsidTr="00A2251A">
        <w:trPr>
          <w:jc w:val="center"/>
        </w:trPr>
        <w:tc>
          <w:tcPr>
            <w:tcW w:w="2319" w:type="dxa"/>
            <w:vMerge/>
          </w:tcPr>
          <w:p w14:paraId="00B96DA0" w14:textId="77777777" w:rsidR="00181152" w:rsidRPr="008D1EE5" w:rsidRDefault="00181152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426" w:type="dxa"/>
            <w:tcBorders>
              <w:top w:val="nil"/>
            </w:tcBorders>
          </w:tcPr>
          <w:p w14:paraId="64AF4360" w14:textId="77777777" w:rsidR="00181152" w:rsidRPr="008D1EE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32B8B92E" w14:textId="77777777" w:rsidR="00181152" w:rsidRPr="008D1EE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1573E2" w:rsidRPr="008D1EE5" w14:paraId="3199DB5D" w14:textId="77777777" w:rsidTr="00A2251A">
        <w:trPr>
          <w:jc w:val="center"/>
        </w:trPr>
        <w:tc>
          <w:tcPr>
            <w:tcW w:w="2319" w:type="dxa"/>
          </w:tcPr>
          <w:p w14:paraId="1996401B" w14:textId="77777777" w:rsidR="007F26E8" w:rsidRPr="008D1EE5" w:rsidRDefault="007F26E8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570" w:type="dxa"/>
            <w:gridSpan w:val="2"/>
          </w:tcPr>
          <w:p w14:paraId="342604FB" w14:textId="77777777" w:rsidR="007F26E8" w:rsidRPr="008D1EE5" w:rsidRDefault="007F26E8" w:rsidP="007F26E8">
            <w:pPr>
              <w:autoSpaceDE w:val="0"/>
              <w:autoSpaceDN w:val="0"/>
              <w:adjustRightInd w:val="0"/>
              <w:ind w:firstLineChars="600" w:firstLine="1481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 xml:space="preserve">　　年　　　月　　　日生（　　　　歳）</w:t>
            </w:r>
          </w:p>
        </w:tc>
      </w:tr>
      <w:tr w:rsidR="001573E2" w:rsidRPr="008D1EE5" w14:paraId="5A700856" w14:textId="77777777" w:rsidTr="00A2251A">
        <w:trPr>
          <w:jc w:val="center"/>
        </w:trPr>
        <w:tc>
          <w:tcPr>
            <w:tcW w:w="2319" w:type="dxa"/>
          </w:tcPr>
          <w:p w14:paraId="768151E1" w14:textId="77777777" w:rsidR="00E97388" w:rsidRPr="008D1EE5" w:rsidRDefault="00E97388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570" w:type="dxa"/>
            <w:gridSpan w:val="2"/>
          </w:tcPr>
          <w:p w14:paraId="5A2F0F6F" w14:textId="77777777" w:rsidR="00E97388" w:rsidRPr="008D1EE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電話番号　　　　　（　　　　　　）</w:t>
            </w:r>
          </w:p>
        </w:tc>
      </w:tr>
      <w:tr w:rsidR="001573E2" w:rsidRPr="008D1EE5" w14:paraId="3724971E" w14:textId="77777777" w:rsidTr="00A2251A">
        <w:trPr>
          <w:jc w:val="center"/>
        </w:trPr>
        <w:tc>
          <w:tcPr>
            <w:tcW w:w="2319" w:type="dxa"/>
            <w:vAlign w:val="center"/>
          </w:tcPr>
          <w:p w14:paraId="16FCC47B" w14:textId="77777777" w:rsidR="00E97388" w:rsidRPr="008D1EE5" w:rsidRDefault="00E97388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経　歴</w:t>
            </w:r>
          </w:p>
        </w:tc>
        <w:tc>
          <w:tcPr>
            <w:tcW w:w="6570" w:type="dxa"/>
            <w:gridSpan w:val="2"/>
          </w:tcPr>
          <w:p w14:paraId="7A0A521C" w14:textId="77777777" w:rsidR="00E97388" w:rsidRPr="008D1EE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78FCFB8C" w14:textId="77777777" w:rsidR="00E97388" w:rsidRPr="008D1EE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1C4B21F9" w14:textId="77777777" w:rsidR="00E97388" w:rsidRPr="008D1EE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9630788" w14:textId="77777777" w:rsidR="00E97388" w:rsidRPr="008D1EE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1573E2" w:rsidRPr="008D1EE5" w14:paraId="774C561B" w14:textId="77777777" w:rsidTr="00A2251A">
        <w:trPr>
          <w:jc w:val="center"/>
        </w:trPr>
        <w:tc>
          <w:tcPr>
            <w:tcW w:w="2319" w:type="dxa"/>
            <w:vAlign w:val="center"/>
          </w:tcPr>
          <w:p w14:paraId="11C621E8" w14:textId="77777777" w:rsidR="00787C71" w:rsidRPr="008D1EE5" w:rsidRDefault="00787C71" w:rsidP="006B4EC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農業経営の</w:t>
            </w:r>
            <w:r w:rsidR="007F26E8" w:rsidRPr="008D1EE5">
              <w:rPr>
                <w:rFonts w:ascii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570" w:type="dxa"/>
            <w:gridSpan w:val="2"/>
          </w:tcPr>
          <w:p w14:paraId="790F8A1C" w14:textId="77777777" w:rsidR="00787C71" w:rsidRPr="008D1EE5" w:rsidRDefault="00787C71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主な経営作物</w:t>
            </w:r>
          </w:p>
          <w:p w14:paraId="6432434A" w14:textId="77777777" w:rsidR="00787C71" w:rsidRPr="008D1EE5" w:rsidRDefault="00787C71" w:rsidP="00787C7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 xml:space="preserve">耕作面積　　　　アール　　　営農歴　　　</w:t>
            </w:r>
            <w:r w:rsidRPr="008D1EE5">
              <w:rPr>
                <w:rFonts w:ascii="ＭＳ 明朝" w:hint="eastAsia"/>
                <w:sz w:val="24"/>
                <w:szCs w:val="24"/>
              </w:rPr>
              <w:t>年</w:t>
            </w:r>
          </w:p>
        </w:tc>
      </w:tr>
      <w:tr w:rsidR="00A2251A" w:rsidRPr="008D1EE5" w14:paraId="057010E4" w14:textId="77777777" w:rsidTr="00A2251A">
        <w:trPr>
          <w:trHeight w:val="507"/>
          <w:jc w:val="center"/>
        </w:trPr>
        <w:tc>
          <w:tcPr>
            <w:tcW w:w="2319" w:type="dxa"/>
            <w:vMerge w:val="restart"/>
          </w:tcPr>
          <w:p w14:paraId="46903D0C" w14:textId="77777777" w:rsidR="00A2251A" w:rsidRPr="00A2251A" w:rsidRDefault="00A2251A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FE52C5">
              <w:rPr>
                <w:rFonts w:ascii="ＭＳ 明朝" w:hint="eastAsia"/>
                <w:sz w:val="24"/>
                <w:szCs w:val="24"/>
              </w:rPr>
              <w:t>農業委員会法施行規則第２条第１号に規定する者に該当するかの有無</w:t>
            </w:r>
          </w:p>
        </w:tc>
        <w:tc>
          <w:tcPr>
            <w:tcW w:w="6570" w:type="dxa"/>
            <w:gridSpan w:val="2"/>
            <w:tcBorders>
              <w:bottom w:val="dotted" w:sz="4" w:space="0" w:color="auto"/>
            </w:tcBorders>
          </w:tcPr>
          <w:p w14:paraId="2682DD49" w14:textId="77777777" w:rsidR="00A2251A" w:rsidRPr="008D1EE5" w:rsidRDefault="00A2251A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6F10F9">
              <w:rPr>
                <w:rFonts w:ascii="ＭＳ 明朝" w:hAnsi="ＭＳ 明朝" w:hint="eastAsia"/>
                <w:sz w:val="24"/>
                <w:szCs w:val="24"/>
              </w:rPr>
              <w:t>□認定農業者等（□個人　□法人の役員、使用人）</w:t>
            </w:r>
          </w:p>
        </w:tc>
      </w:tr>
      <w:tr w:rsidR="00A2251A" w:rsidRPr="008D1EE5" w14:paraId="07625DA2" w14:textId="77777777" w:rsidTr="00A2251A">
        <w:trPr>
          <w:trHeight w:val="1020"/>
          <w:jc w:val="center"/>
        </w:trPr>
        <w:tc>
          <w:tcPr>
            <w:tcW w:w="2319" w:type="dxa"/>
            <w:vMerge/>
          </w:tcPr>
          <w:p w14:paraId="3744A65D" w14:textId="77777777" w:rsidR="00A2251A" w:rsidRPr="00FE52C5" w:rsidRDefault="00A2251A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570" w:type="dxa"/>
            <w:gridSpan w:val="2"/>
            <w:tcBorders>
              <w:top w:val="dotted" w:sz="4" w:space="0" w:color="auto"/>
            </w:tcBorders>
          </w:tcPr>
          <w:p w14:paraId="5FAF05B7" w14:textId="77777777" w:rsidR="00A2251A" w:rsidRPr="008D1EE5" w:rsidRDefault="00A2251A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□農業経営士　□女性農業士　□青年農業士</w:t>
            </w:r>
          </w:p>
          <w:p w14:paraId="587B25B4" w14:textId="77777777" w:rsidR="00A2251A" w:rsidRPr="008D1EE5" w:rsidRDefault="00A2251A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□家族経営協定締結者</w:t>
            </w:r>
          </w:p>
        </w:tc>
      </w:tr>
      <w:tr w:rsidR="00FE52C5" w:rsidRPr="008D1EE5" w14:paraId="2EFD165F" w14:textId="77777777" w:rsidTr="00A2251A">
        <w:trPr>
          <w:jc w:val="center"/>
        </w:trPr>
        <w:tc>
          <w:tcPr>
            <w:tcW w:w="2319" w:type="dxa"/>
            <w:vAlign w:val="center"/>
          </w:tcPr>
          <w:p w14:paraId="63AED143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農業委員等の</w:t>
            </w:r>
          </w:p>
          <w:p w14:paraId="449EE722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委員歴</w:t>
            </w:r>
          </w:p>
        </w:tc>
        <w:tc>
          <w:tcPr>
            <w:tcW w:w="4426" w:type="dxa"/>
            <w:tcBorders>
              <w:right w:val="nil"/>
            </w:tcBorders>
          </w:tcPr>
          <w:p w14:paraId="1F15DD7E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int="eastAsia"/>
                <w:sz w:val="24"/>
                <w:szCs w:val="24"/>
              </w:rPr>
              <w:t>農業委員歴　　　年</w:t>
            </w:r>
          </w:p>
          <w:p w14:paraId="24DEF1F5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int="eastAsia"/>
                <w:sz w:val="24"/>
                <w:szCs w:val="24"/>
              </w:rPr>
              <w:t>農地利用最適化推進委員歴　　　年</w:t>
            </w:r>
          </w:p>
        </w:tc>
        <w:tc>
          <w:tcPr>
            <w:tcW w:w="2144" w:type="dxa"/>
            <w:tcBorders>
              <w:left w:val="nil"/>
            </w:tcBorders>
          </w:tcPr>
          <w:p w14:paraId="17F50CE9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FE52C5" w:rsidRPr="008D1EE5" w14:paraId="23E8CF6F" w14:textId="77777777" w:rsidTr="00A2251A">
        <w:trPr>
          <w:jc w:val="center"/>
        </w:trPr>
        <w:tc>
          <w:tcPr>
            <w:tcW w:w="2319" w:type="dxa"/>
          </w:tcPr>
          <w:p w14:paraId="3E4FF82E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農業団体等の</w:t>
            </w:r>
          </w:p>
          <w:p w14:paraId="1CF0C2FF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役員歴</w:t>
            </w:r>
          </w:p>
        </w:tc>
        <w:tc>
          <w:tcPr>
            <w:tcW w:w="4426" w:type="dxa"/>
            <w:tcBorders>
              <w:right w:val="nil"/>
            </w:tcBorders>
          </w:tcPr>
          <w:p w14:paraId="5B7572A6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43BC251E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464814" w:rsidRPr="008D1EE5" w14:paraId="606BFD0A" w14:textId="77777777" w:rsidTr="001318E0">
        <w:trPr>
          <w:jc w:val="center"/>
        </w:trPr>
        <w:tc>
          <w:tcPr>
            <w:tcW w:w="2319" w:type="dxa"/>
            <w:vAlign w:val="center"/>
          </w:tcPr>
          <w:p w14:paraId="356A9F81" w14:textId="77777777" w:rsidR="00464814" w:rsidRPr="008D1EE5" w:rsidRDefault="00464814" w:rsidP="00464814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応募する地区</w:t>
            </w:r>
          </w:p>
        </w:tc>
        <w:tc>
          <w:tcPr>
            <w:tcW w:w="6570" w:type="dxa"/>
            <w:gridSpan w:val="2"/>
          </w:tcPr>
          <w:p w14:paraId="5675EAF5" w14:textId="77777777" w:rsidR="00464814" w:rsidRPr="000C2D3B" w:rsidRDefault="00464814" w:rsidP="00464814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C2D3B">
              <w:rPr>
                <w:rFonts w:ascii="ＭＳ 明朝" w:hAnsi="ＭＳ 明朝" w:hint="eastAsia"/>
                <w:sz w:val="24"/>
                <w:szCs w:val="24"/>
              </w:rPr>
              <w:t>・江戸崎（　　　　）地区　　・新利根（　　　　）地区</w:t>
            </w:r>
          </w:p>
          <w:p w14:paraId="04C3A3B5" w14:textId="77777777" w:rsidR="00464814" w:rsidRPr="008D1EE5" w:rsidRDefault="00464814" w:rsidP="00464814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C2D3B">
              <w:rPr>
                <w:rFonts w:ascii="ＭＳ 明朝" w:hAnsi="ＭＳ 明朝" w:hint="eastAsia"/>
                <w:sz w:val="24"/>
                <w:szCs w:val="24"/>
              </w:rPr>
              <w:t>・桜　川（　　　　）地区　　・　東　（　　　　）地区</w:t>
            </w:r>
          </w:p>
        </w:tc>
      </w:tr>
      <w:tr w:rsidR="00FE52C5" w:rsidRPr="008D1EE5" w14:paraId="019EC7D1" w14:textId="77777777" w:rsidTr="00A2251A">
        <w:trPr>
          <w:jc w:val="center"/>
        </w:trPr>
        <w:tc>
          <w:tcPr>
            <w:tcW w:w="2319" w:type="dxa"/>
            <w:vAlign w:val="center"/>
          </w:tcPr>
          <w:p w14:paraId="29D761DE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応募の理由</w:t>
            </w:r>
          </w:p>
        </w:tc>
        <w:tc>
          <w:tcPr>
            <w:tcW w:w="4426" w:type="dxa"/>
            <w:tcBorders>
              <w:right w:val="nil"/>
            </w:tcBorders>
          </w:tcPr>
          <w:p w14:paraId="46D25771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E716312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2EF254ED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21B0C218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1512DCD3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FAE56C8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2E43FF1D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FE52C5" w:rsidRPr="008D1EE5" w14:paraId="08D9A880" w14:textId="77777777" w:rsidTr="00A2251A">
        <w:trPr>
          <w:jc w:val="center"/>
        </w:trPr>
        <w:tc>
          <w:tcPr>
            <w:tcW w:w="2319" w:type="dxa"/>
          </w:tcPr>
          <w:p w14:paraId="43644CF4" w14:textId="77777777" w:rsidR="00FE52C5" w:rsidRPr="008D1EE5" w:rsidRDefault="00FE52C5" w:rsidP="00FE52C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農業委員・農地利用最適化推進委員の応募の有無</w:t>
            </w:r>
          </w:p>
        </w:tc>
        <w:tc>
          <w:tcPr>
            <w:tcW w:w="6570" w:type="dxa"/>
            <w:gridSpan w:val="2"/>
          </w:tcPr>
          <w:p w14:paraId="79E91709" w14:textId="77777777" w:rsidR="00FE52C5" w:rsidRPr="008D1EE5" w:rsidRDefault="00FE52C5" w:rsidP="00FE52C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 xml:space="preserve">農業委員・農地利用最適化推進委員の両方に　</w:t>
            </w:r>
          </w:p>
          <w:p w14:paraId="7E25BD3C" w14:textId="77777777" w:rsidR="00FE52C5" w:rsidRPr="008D1EE5" w:rsidRDefault="00FE52C5" w:rsidP="00FE52C5">
            <w:pPr>
              <w:autoSpaceDE w:val="0"/>
              <w:autoSpaceDN w:val="0"/>
              <w:adjustRightInd w:val="0"/>
              <w:ind w:left="247" w:hangingChars="100" w:hanging="247"/>
              <w:rPr>
                <w:rFonts w:ascii="ＭＳ 明朝"/>
                <w:sz w:val="24"/>
                <w:szCs w:val="24"/>
              </w:rPr>
            </w:pPr>
            <w:r w:rsidRPr="008D1EE5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　　　応募している・応募していない</w:t>
            </w:r>
          </w:p>
        </w:tc>
      </w:tr>
    </w:tbl>
    <w:p w14:paraId="2121FA2A" w14:textId="77777777" w:rsidR="007F61E1" w:rsidRPr="008D1EE5" w:rsidRDefault="007F61E1">
      <w:pPr>
        <w:rPr>
          <w:rFonts w:ascii="ＭＳ 明朝"/>
          <w:sz w:val="24"/>
          <w:szCs w:val="24"/>
        </w:rPr>
      </w:pPr>
    </w:p>
    <w:sectPr w:rsidR="007F61E1" w:rsidRPr="008D1EE5" w:rsidSect="00F76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18" w:bottom="1418" w:left="1418" w:header="284" w:footer="28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EB1D1" w14:textId="77777777" w:rsidR="00BF6898" w:rsidRDefault="00BF6898" w:rsidP="00787BCE">
      <w:r>
        <w:separator/>
      </w:r>
    </w:p>
  </w:endnote>
  <w:endnote w:type="continuationSeparator" w:id="0">
    <w:p w14:paraId="12B34C8E" w14:textId="77777777" w:rsidR="00BF6898" w:rsidRDefault="00BF6898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CB89" w14:textId="77777777" w:rsidR="00E05CE6" w:rsidRDefault="00E05C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30B8" w14:textId="77777777" w:rsidR="00E05CE6" w:rsidRDefault="00E05C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A91B" w14:textId="77777777" w:rsidR="00E05CE6" w:rsidRDefault="00E05C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F3EC" w14:textId="77777777" w:rsidR="00BF6898" w:rsidRDefault="00BF6898" w:rsidP="00787BCE">
      <w:r>
        <w:separator/>
      </w:r>
    </w:p>
  </w:footnote>
  <w:footnote w:type="continuationSeparator" w:id="0">
    <w:p w14:paraId="7EBA5BB5" w14:textId="77777777" w:rsidR="00BF6898" w:rsidRDefault="00BF6898" w:rsidP="0078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8A6F" w14:textId="77777777" w:rsidR="00E05CE6" w:rsidRDefault="00E05C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62F16" w14:textId="77777777" w:rsidR="00E05CE6" w:rsidRPr="00A70286" w:rsidRDefault="00E05CE6" w:rsidP="00A702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335E" w14:textId="77777777" w:rsidR="00E05CE6" w:rsidRDefault="00E05C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FFFFFFFF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FFFFFFFF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FFFFFFFF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FFFFFFFF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FFFFFFFF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Formatting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5A"/>
    <w:rsid w:val="000009FE"/>
    <w:rsid w:val="00020C9F"/>
    <w:rsid w:val="00043A0E"/>
    <w:rsid w:val="00047908"/>
    <w:rsid w:val="00074C08"/>
    <w:rsid w:val="00090200"/>
    <w:rsid w:val="000961A8"/>
    <w:rsid w:val="000A4C02"/>
    <w:rsid w:val="000B3ED5"/>
    <w:rsid w:val="000B4280"/>
    <w:rsid w:val="000C2D3B"/>
    <w:rsid w:val="000E5AA3"/>
    <w:rsid w:val="00110AF2"/>
    <w:rsid w:val="001318E0"/>
    <w:rsid w:val="0014535E"/>
    <w:rsid w:val="00145BD1"/>
    <w:rsid w:val="00145C4E"/>
    <w:rsid w:val="001562EA"/>
    <w:rsid w:val="001573E2"/>
    <w:rsid w:val="00176A4D"/>
    <w:rsid w:val="00181152"/>
    <w:rsid w:val="00197840"/>
    <w:rsid w:val="001A4272"/>
    <w:rsid w:val="001D38B9"/>
    <w:rsid w:val="001F2BA8"/>
    <w:rsid w:val="001F3656"/>
    <w:rsid w:val="002012CA"/>
    <w:rsid w:val="00274635"/>
    <w:rsid w:val="002834C6"/>
    <w:rsid w:val="00296229"/>
    <w:rsid w:val="002B1344"/>
    <w:rsid w:val="002B1C2D"/>
    <w:rsid w:val="002B6ACC"/>
    <w:rsid w:val="002C02A8"/>
    <w:rsid w:val="002C4CB3"/>
    <w:rsid w:val="002C585C"/>
    <w:rsid w:val="002D14FA"/>
    <w:rsid w:val="002F43AA"/>
    <w:rsid w:val="002F4EFA"/>
    <w:rsid w:val="00334271"/>
    <w:rsid w:val="00337E0B"/>
    <w:rsid w:val="00351C95"/>
    <w:rsid w:val="00352199"/>
    <w:rsid w:val="0035625B"/>
    <w:rsid w:val="00373950"/>
    <w:rsid w:val="00384238"/>
    <w:rsid w:val="003854B5"/>
    <w:rsid w:val="00386249"/>
    <w:rsid w:val="003A5013"/>
    <w:rsid w:val="003D35C3"/>
    <w:rsid w:val="003F0AA0"/>
    <w:rsid w:val="00446FFA"/>
    <w:rsid w:val="00464814"/>
    <w:rsid w:val="00480E9F"/>
    <w:rsid w:val="00497B01"/>
    <w:rsid w:val="004B21B5"/>
    <w:rsid w:val="004C779F"/>
    <w:rsid w:val="004E181C"/>
    <w:rsid w:val="005377CF"/>
    <w:rsid w:val="00545067"/>
    <w:rsid w:val="005717F5"/>
    <w:rsid w:val="005975E0"/>
    <w:rsid w:val="005C62CB"/>
    <w:rsid w:val="005E3DFF"/>
    <w:rsid w:val="005E5BD2"/>
    <w:rsid w:val="005F3EC8"/>
    <w:rsid w:val="00611010"/>
    <w:rsid w:val="00626CB2"/>
    <w:rsid w:val="0065234C"/>
    <w:rsid w:val="00656FFF"/>
    <w:rsid w:val="00697F4B"/>
    <w:rsid w:val="006A4F98"/>
    <w:rsid w:val="006A7664"/>
    <w:rsid w:val="006B4ECC"/>
    <w:rsid w:val="006C66B4"/>
    <w:rsid w:val="006E6CF6"/>
    <w:rsid w:val="006F10F9"/>
    <w:rsid w:val="007072AB"/>
    <w:rsid w:val="00717A97"/>
    <w:rsid w:val="00730E54"/>
    <w:rsid w:val="00741E84"/>
    <w:rsid w:val="00750D12"/>
    <w:rsid w:val="00755EDB"/>
    <w:rsid w:val="00763079"/>
    <w:rsid w:val="00787BCE"/>
    <w:rsid w:val="00787C71"/>
    <w:rsid w:val="007920DA"/>
    <w:rsid w:val="007951CA"/>
    <w:rsid w:val="007E179E"/>
    <w:rsid w:val="007F26E8"/>
    <w:rsid w:val="007F61E1"/>
    <w:rsid w:val="008052D9"/>
    <w:rsid w:val="00807A8D"/>
    <w:rsid w:val="00817065"/>
    <w:rsid w:val="0081722B"/>
    <w:rsid w:val="00870B5A"/>
    <w:rsid w:val="008808DF"/>
    <w:rsid w:val="00894300"/>
    <w:rsid w:val="008D1EE5"/>
    <w:rsid w:val="008D591B"/>
    <w:rsid w:val="008E55FE"/>
    <w:rsid w:val="00916CBE"/>
    <w:rsid w:val="00921503"/>
    <w:rsid w:val="0092172B"/>
    <w:rsid w:val="00926BDD"/>
    <w:rsid w:val="00940925"/>
    <w:rsid w:val="0094497F"/>
    <w:rsid w:val="00966172"/>
    <w:rsid w:val="009874E6"/>
    <w:rsid w:val="00990EF9"/>
    <w:rsid w:val="00997EEA"/>
    <w:rsid w:val="009A1381"/>
    <w:rsid w:val="009B1188"/>
    <w:rsid w:val="009C3B45"/>
    <w:rsid w:val="009D1484"/>
    <w:rsid w:val="009D3463"/>
    <w:rsid w:val="009E0824"/>
    <w:rsid w:val="00A05546"/>
    <w:rsid w:val="00A055E3"/>
    <w:rsid w:val="00A109D3"/>
    <w:rsid w:val="00A21C60"/>
    <w:rsid w:val="00A2251A"/>
    <w:rsid w:val="00A26427"/>
    <w:rsid w:val="00A505E1"/>
    <w:rsid w:val="00A64266"/>
    <w:rsid w:val="00A6625C"/>
    <w:rsid w:val="00A70286"/>
    <w:rsid w:val="00AC39AC"/>
    <w:rsid w:val="00AD432A"/>
    <w:rsid w:val="00AE0BCD"/>
    <w:rsid w:val="00AE726E"/>
    <w:rsid w:val="00AF28C4"/>
    <w:rsid w:val="00B42713"/>
    <w:rsid w:val="00B57100"/>
    <w:rsid w:val="00B604EE"/>
    <w:rsid w:val="00B71744"/>
    <w:rsid w:val="00BA222B"/>
    <w:rsid w:val="00BB2C0D"/>
    <w:rsid w:val="00BC083F"/>
    <w:rsid w:val="00BC49D4"/>
    <w:rsid w:val="00BD4155"/>
    <w:rsid w:val="00BE2A6D"/>
    <w:rsid w:val="00BE752F"/>
    <w:rsid w:val="00BF6898"/>
    <w:rsid w:val="00C0115F"/>
    <w:rsid w:val="00C17ECA"/>
    <w:rsid w:val="00C50368"/>
    <w:rsid w:val="00C627AD"/>
    <w:rsid w:val="00C77554"/>
    <w:rsid w:val="00CE30A9"/>
    <w:rsid w:val="00CE4435"/>
    <w:rsid w:val="00CF3B36"/>
    <w:rsid w:val="00D2393C"/>
    <w:rsid w:val="00D40D4B"/>
    <w:rsid w:val="00D426B9"/>
    <w:rsid w:val="00D45385"/>
    <w:rsid w:val="00D51544"/>
    <w:rsid w:val="00D56720"/>
    <w:rsid w:val="00D8083B"/>
    <w:rsid w:val="00D90C85"/>
    <w:rsid w:val="00DC2D13"/>
    <w:rsid w:val="00DC3C20"/>
    <w:rsid w:val="00DE30B2"/>
    <w:rsid w:val="00DE5CA6"/>
    <w:rsid w:val="00DE6958"/>
    <w:rsid w:val="00DF1842"/>
    <w:rsid w:val="00E05CE6"/>
    <w:rsid w:val="00E222A0"/>
    <w:rsid w:val="00E3219F"/>
    <w:rsid w:val="00E32DA9"/>
    <w:rsid w:val="00E52535"/>
    <w:rsid w:val="00E5410C"/>
    <w:rsid w:val="00E55586"/>
    <w:rsid w:val="00E55CEA"/>
    <w:rsid w:val="00E569BD"/>
    <w:rsid w:val="00E676AC"/>
    <w:rsid w:val="00E97388"/>
    <w:rsid w:val="00EA08F8"/>
    <w:rsid w:val="00EA4EDD"/>
    <w:rsid w:val="00EC6C8B"/>
    <w:rsid w:val="00ED07AA"/>
    <w:rsid w:val="00ED0AB2"/>
    <w:rsid w:val="00EE28AC"/>
    <w:rsid w:val="00EF7B38"/>
    <w:rsid w:val="00F31709"/>
    <w:rsid w:val="00F3221D"/>
    <w:rsid w:val="00F603A8"/>
    <w:rsid w:val="00F7661C"/>
    <w:rsid w:val="00F82DC8"/>
    <w:rsid w:val="00F93E7A"/>
    <w:rsid w:val="00FB0571"/>
    <w:rsid w:val="00FB4EA7"/>
    <w:rsid w:val="00FC4156"/>
    <w:rsid w:val="00FD3421"/>
    <w:rsid w:val="00FE52C5"/>
    <w:rsid w:val="00FE6539"/>
    <w:rsid w:val="00F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638C75"/>
  <w14:defaultImageDpi w14:val="0"/>
  <w15:docId w15:val="{4E8084B0-0747-41C9-9468-2AAD0193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locked/>
    <w:rsid w:val="00926BD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-kuroda04\Desktop\6.&#36786;&#22320;&#21033;&#29992;&#26368;&#36969;&#21270;&#25512;&#36914;&#22996;&#21729;&#24540;&#21215;&#23626;&#20986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C0AD-4195-4819-A327-CBDD3356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6.農地利用最適化推進委員応募届出書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黒田真樹</dc:creator>
  <cp:keywords/>
  <dc:description/>
  <cp:lastModifiedBy>黒田真樹</cp:lastModifiedBy>
  <cp:revision>1</cp:revision>
  <cp:lastPrinted>2023-05-25T04:58:00Z</cp:lastPrinted>
  <dcterms:created xsi:type="dcterms:W3CDTF">2026-07-27T02:53:00Z</dcterms:created>
  <dcterms:modified xsi:type="dcterms:W3CDTF">2026-07-27T02:53:00Z</dcterms:modified>
</cp:coreProperties>
</file>